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9A4" w:rsidRPr="00A9583C" w:rsidRDefault="00B269A4" w:rsidP="00FE655C">
      <w:pPr>
        <w:spacing w:after="0" w:line="240" w:lineRule="auto"/>
        <w:jc w:val="center"/>
        <w:rPr>
          <w:rFonts w:ascii="Times New Roman" w:hAnsi="Times New Roman"/>
          <w:sz w:val="28"/>
          <w:szCs w:val="36"/>
        </w:rPr>
      </w:pPr>
      <w:r w:rsidRPr="00A9583C">
        <w:rPr>
          <w:rFonts w:ascii="Times New Roman" w:hAnsi="Times New Roman"/>
          <w:sz w:val="28"/>
          <w:szCs w:val="36"/>
        </w:rPr>
        <w:t>Таблица умножения и деления на 3.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A9583C">
        <w:rPr>
          <w:rFonts w:ascii="Times New Roman" w:hAnsi="Times New Roman"/>
          <w:i/>
          <w:sz w:val="28"/>
          <w:szCs w:val="28"/>
        </w:rPr>
        <w:t>Цели урока: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A9583C">
        <w:rPr>
          <w:rFonts w:ascii="Times New Roman" w:hAnsi="Times New Roman"/>
          <w:i/>
          <w:sz w:val="28"/>
          <w:szCs w:val="28"/>
        </w:rPr>
        <w:t>Дидактические: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Формировать представления о действие умножения и деления на 3;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Формировать и закреплять  умение умножать и делить на 2 и 3;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Закрепить умение решать задачи с использование таблицы умножения;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Закрепить переместительное свойство умножения, взаимосвязь умножения и деления;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Повторить порядок действий в выражениях без скобок;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Тренировать вычислительные навыки.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i/>
          <w:sz w:val="28"/>
          <w:szCs w:val="28"/>
        </w:rPr>
        <w:t>Тип урока</w:t>
      </w:r>
      <w:r w:rsidRPr="00A9583C">
        <w:rPr>
          <w:rFonts w:ascii="Times New Roman" w:hAnsi="Times New Roman"/>
          <w:sz w:val="28"/>
          <w:szCs w:val="28"/>
        </w:rPr>
        <w:t xml:space="preserve"> : комбинированный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A9583C">
        <w:rPr>
          <w:rFonts w:ascii="Times New Roman" w:hAnsi="Times New Roman"/>
          <w:i/>
          <w:sz w:val="28"/>
          <w:szCs w:val="28"/>
        </w:rPr>
        <w:t xml:space="preserve">Оборудование урока: 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 xml:space="preserve">учебник “Математика 2 класс”, часть 3, автор Л.Г. Петерсон, 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презентация Microsoft PowerPoint. компьютер; проектор.</w:t>
      </w: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Pr="00A9583C" w:rsidRDefault="00B269A4" w:rsidP="00FE655C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A9583C">
        <w:rPr>
          <w:rFonts w:ascii="Times New Roman" w:hAnsi="Times New Roman"/>
          <w:i/>
          <w:sz w:val="28"/>
          <w:szCs w:val="28"/>
        </w:rPr>
        <w:t>Ход урока</w:t>
      </w:r>
    </w:p>
    <w:p w:rsidR="00B269A4" w:rsidRPr="00A9583C" w:rsidRDefault="00B269A4" w:rsidP="00262F2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A9583C">
        <w:rPr>
          <w:rFonts w:ascii="Times New Roman" w:hAnsi="Times New Roman"/>
          <w:sz w:val="28"/>
          <w:szCs w:val="28"/>
          <w:u w:val="single"/>
        </w:rPr>
        <w:t xml:space="preserve">Оргмомент.  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A9583C">
        <w:rPr>
          <w:rFonts w:ascii="Times New Roman" w:hAnsi="Times New Roman"/>
          <w:b/>
          <w:sz w:val="28"/>
          <w:szCs w:val="28"/>
          <w:u w:val="single"/>
        </w:rPr>
        <w:t>( Слайд 1)</w:t>
      </w:r>
    </w:p>
    <w:p w:rsidR="00B269A4" w:rsidRPr="00A9583C" w:rsidRDefault="00B269A4" w:rsidP="003C1C90">
      <w:pPr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</w:rPr>
        <w:t>Ребята! Любите ли вы сказки-мультфильмы? Сегодня мы с вами отправимся в путешествие, на Мадагаскар  с мультипликационными героями: зеброй Мартином, львом Алексом, бегемотом Глорией, жирафом Мелманом. Я буду вашим капитаном, поэтому мои команды нужно выполнять чётко и правильно:</w:t>
      </w:r>
    </w:p>
    <w:p w:rsidR="00B269A4" w:rsidRPr="00A9583C" w:rsidRDefault="00B269A4" w:rsidP="00262F2B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b/>
          <w:sz w:val="28"/>
          <w:szCs w:val="28"/>
        </w:rPr>
        <w:t xml:space="preserve">Учитель:     </w:t>
      </w:r>
      <w:r w:rsidRPr="00A9583C">
        <w:rPr>
          <w:rFonts w:ascii="Times New Roman" w:hAnsi="Times New Roman"/>
          <w:sz w:val="28"/>
          <w:szCs w:val="28"/>
        </w:rPr>
        <w:t>Кто за приключения?</w:t>
      </w:r>
    </w:p>
    <w:p w:rsidR="00B269A4" w:rsidRPr="00A9583C" w:rsidRDefault="00B269A4" w:rsidP="00262F2B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b/>
          <w:sz w:val="28"/>
          <w:szCs w:val="28"/>
        </w:rPr>
        <w:t xml:space="preserve">Дети:           </w:t>
      </w:r>
      <w:r w:rsidRPr="00A9583C">
        <w:rPr>
          <w:rFonts w:ascii="Times New Roman" w:hAnsi="Times New Roman"/>
          <w:sz w:val="28"/>
          <w:szCs w:val="28"/>
        </w:rPr>
        <w:t>Все без исключения.</w:t>
      </w:r>
    </w:p>
    <w:p w:rsidR="00B269A4" w:rsidRPr="00A9583C" w:rsidRDefault="00B269A4" w:rsidP="00262F2B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b/>
          <w:sz w:val="28"/>
          <w:szCs w:val="28"/>
        </w:rPr>
        <w:t xml:space="preserve">Учитель:     </w:t>
      </w:r>
      <w:r w:rsidRPr="00A9583C">
        <w:rPr>
          <w:rFonts w:ascii="Times New Roman" w:hAnsi="Times New Roman"/>
          <w:sz w:val="28"/>
          <w:szCs w:val="28"/>
        </w:rPr>
        <w:t>Давайте поднимем парус</w:t>
      </w:r>
    </w:p>
    <w:p w:rsidR="00B269A4" w:rsidRPr="00A9583C" w:rsidRDefault="00B269A4" w:rsidP="00262F2B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 xml:space="preserve">                      И прямо в океан!</w:t>
      </w:r>
    </w:p>
    <w:p w:rsidR="00B269A4" w:rsidRPr="00A9583C" w:rsidRDefault="00B269A4" w:rsidP="00262F2B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 xml:space="preserve">                      Ведь и для нас осталось</w:t>
      </w:r>
    </w:p>
    <w:p w:rsidR="00B269A4" w:rsidRPr="00A9583C" w:rsidRDefault="00B269A4" w:rsidP="00262F2B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 xml:space="preserve">                      Ещё немало стран,</w:t>
      </w:r>
    </w:p>
    <w:p w:rsidR="00B269A4" w:rsidRPr="00A9583C" w:rsidRDefault="00B269A4" w:rsidP="00262F2B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 xml:space="preserve">                      Пока что не открытых</w:t>
      </w:r>
    </w:p>
    <w:p w:rsidR="00B269A4" w:rsidRPr="00A9583C" w:rsidRDefault="00B269A4" w:rsidP="00262F2B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 xml:space="preserve">                      Или давно забытых!</w:t>
      </w:r>
    </w:p>
    <w:p w:rsidR="00B269A4" w:rsidRPr="00A9583C" w:rsidRDefault="00B269A4" w:rsidP="00262F2B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 xml:space="preserve">                      Дорог в морях немало-</w:t>
      </w:r>
    </w:p>
    <w:p w:rsidR="00B269A4" w:rsidRPr="00A9583C" w:rsidRDefault="00B269A4" w:rsidP="00262F2B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 xml:space="preserve">                      Смелее у штурвала!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 xml:space="preserve">– Ребята,  мы начинаем урок. Если вы знаете, о чем идет речь, хлопните в ладоши: 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переместительное свойство умножения;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 xml:space="preserve">таблица умножения и деления на 2 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компоненты умножения;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компоненты деления.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– Как много вы уже знаете! А сегодня узнаете еще больше. Будьте старательными, активными, внимательными и у вас все получится.</w:t>
      </w:r>
    </w:p>
    <w:p w:rsidR="00B269A4" w:rsidRDefault="00B269A4" w:rsidP="00262F2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– У зебры Мартина  есть одна мечта, он хочет попасть на остров Мадагаскар, где есть красивые уголки природы и он будет свободным. Давайте поможем Мартину  воплотить его мечту в реальность, для этого нам нужно хорошо поработать.</w:t>
      </w:r>
    </w:p>
    <w:p w:rsidR="00B269A4" w:rsidRDefault="00B269A4" w:rsidP="00262F2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262F2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262F2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262F2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262F2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262F2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262F2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262F2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262F2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262F2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262F2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Pr="00A9583C" w:rsidRDefault="00B269A4" w:rsidP="00262F2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A9583C">
        <w:rPr>
          <w:rFonts w:ascii="Times New Roman" w:hAnsi="Times New Roman"/>
          <w:sz w:val="28"/>
          <w:szCs w:val="28"/>
          <w:u w:val="single"/>
        </w:rPr>
        <w:t xml:space="preserve">II. Актуализация. </w:t>
      </w:r>
    </w:p>
    <w:p w:rsidR="00B269A4" w:rsidRPr="00A9583C" w:rsidRDefault="00B269A4" w:rsidP="009F4E91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Откроем тетрадь, запишем число, классная работа</w:t>
      </w:r>
      <w:r w:rsidRPr="00A9583C">
        <w:rPr>
          <w:rFonts w:ascii="Times New Roman" w:hAnsi="Times New Roman"/>
          <w:b/>
          <w:sz w:val="28"/>
          <w:szCs w:val="28"/>
        </w:rPr>
        <w:t>(Слайд 2).</w:t>
      </w:r>
    </w:p>
    <w:p w:rsidR="00B269A4" w:rsidRDefault="00B269A4" w:rsidP="00D47484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Выполним рисунок - бордюр по клеточкам.</w:t>
      </w:r>
    </w:p>
    <w:p w:rsidR="00B269A4" w:rsidRPr="00A9583C" w:rsidRDefault="00B269A4" w:rsidP="00D47484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Определите закономерность и продолжите ряд.</w:t>
      </w:r>
    </w:p>
    <w:p w:rsidR="00B269A4" w:rsidRPr="00A9583C" w:rsidRDefault="00B269A4" w:rsidP="00D47484">
      <w:pPr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 xml:space="preserve">2. Вспомним взаимосвязь между действиями умножения и деления.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Pr="00A9583C">
        <w:rPr>
          <w:rFonts w:ascii="Times New Roman" w:hAnsi="Times New Roman"/>
          <w:b/>
          <w:sz w:val="28"/>
          <w:szCs w:val="28"/>
        </w:rPr>
        <w:t>(Слайд 3)</w:t>
      </w:r>
    </w:p>
    <w:p w:rsidR="00B269A4" w:rsidRPr="00A9583C" w:rsidRDefault="00B269A4" w:rsidP="00A9583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 xml:space="preserve">– Итак,  </w:t>
      </w:r>
      <w:r>
        <w:rPr>
          <w:rFonts w:ascii="Times New Roman" w:hAnsi="Times New Roman"/>
          <w:sz w:val="28"/>
          <w:szCs w:val="28"/>
        </w:rPr>
        <w:t>Составим все возможные равенства с числами.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– Какое свойство умножения использовали? (переместительное)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– Назовите компоненты умножения. (Первый множитель, второй множитель, произведение)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– Какая операция обратна операции умножения? (деление)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– Как связаны между собой умножение и деление? (если произведение разделить на один из множителей, то получим другой множитель)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– Назовите компоненты деления. (делимое, делитель, частное)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– Составьте равенства на деление с данными числами.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- Ну что ж, благодаря нашим усилием, и огромному желанию Мартина, он оказался на Мадагаскаре. Но все же, он не весел. Ребята, а как вы думаете , почему? ( Он хочет чтобы его друзья , были с ним)</w:t>
      </w: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- Давайте поможем и им оказаться в этом прекрасном месте.</w:t>
      </w: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A9583C">
        <w:rPr>
          <w:rFonts w:ascii="Times New Roman" w:hAnsi="Times New Roman"/>
          <w:sz w:val="28"/>
          <w:szCs w:val="28"/>
          <w:u w:val="single"/>
        </w:rPr>
        <w:t>III. Создание проблемной ситуации.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Д</w:t>
      </w:r>
      <w:r w:rsidRPr="00A9583C">
        <w:rPr>
          <w:rFonts w:ascii="Times New Roman" w:hAnsi="Times New Roman"/>
          <w:sz w:val="28"/>
          <w:szCs w:val="28"/>
        </w:rPr>
        <w:t xml:space="preserve">авайте </w:t>
      </w:r>
      <w:r>
        <w:rPr>
          <w:rFonts w:ascii="Times New Roman" w:hAnsi="Times New Roman"/>
          <w:sz w:val="28"/>
          <w:szCs w:val="28"/>
        </w:rPr>
        <w:t xml:space="preserve">все вместе </w:t>
      </w:r>
      <w:r w:rsidRPr="00A9583C">
        <w:rPr>
          <w:rFonts w:ascii="Times New Roman" w:hAnsi="Times New Roman"/>
          <w:sz w:val="28"/>
          <w:szCs w:val="28"/>
        </w:rPr>
        <w:t>поиграем в “Мадагаскарскую математическую молчанку</w:t>
      </w:r>
      <w:r w:rsidRPr="00A9583C">
        <w:rPr>
          <w:rFonts w:ascii="Times New Roman" w:hAnsi="Times New Roman"/>
          <w:b/>
          <w:sz w:val="28"/>
          <w:szCs w:val="28"/>
        </w:rPr>
        <w:t>”.(Слайд 4)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 xml:space="preserve"> Действуйте по алгоритму: 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внимательно рассмотрите выражение;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вспомни порядок действий в выражениях без скобок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выполните действия по порядку;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запишите ответ в тетради и молча покажите, что вы закончили.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 xml:space="preserve">Начинаем 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6*2+2*7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18:2-12:6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3*8+27:3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– Кто нашел значение выражения? (записываю все варианты ответов)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– У кого вызвали затруднения решение какого-либо выражения? (№)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– Почему? (Не знаем таблицу умножения и деления на 3)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- Как вы думаете, какова будет  тема  нашего урока? ( таблица умножения и деления на 3)(фиксируем)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 xml:space="preserve"> – какие знания помогут нам, переправить всех друзей Мартина на остров?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A9583C">
        <w:rPr>
          <w:rFonts w:ascii="Times New Roman" w:hAnsi="Times New Roman"/>
          <w:i/>
          <w:sz w:val="28"/>
          <w:szCs w:val="28"/>
        </w:rPr>
        <w:t>Таблица умножения и деления на 3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Какие цели поставим перед собой? (Составить таблицу умножения и деления на 3 и научиться её использовать) (фиксирую)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3C1C9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A9583C">
        <w:rPr>
          <w:rFonts w:ascii="Times New Roman" w:hAnsi="Times New Roman"/>
          <w:i/>
          <w:sz w:val="28"/>
          <w:szCs w:val="28"/>
        </w:rPr>
        <w:t>Составить таблицу умножения и деления на 3 и научиться её использовать</w:t>
      </w:r>
    </w:p>
    <w:p w:rsidR="00B269A4" w:rsidRDefault="00B269A4" w:rsidP="003C1C9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B269A4" w:rsidRDefault="00B269A4" w:rsidP="003C1C9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B269A4" w:rsidRDefault="00B269A4" w:rsidP="003C1C9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B269A4" w:rsidRDefault="00B269A4" w:rsidP="003C1C9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B269A4" w:rsidRDefault="00B269A4" w:rsidP="003C1C9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B269A4" w:rsidRDefault="00B269A4" w:rsidP="003C1C9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B269A4" w:rsidRDefault="00B269A4" w:rsidP="003C1C9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B269A4" w:rsidRDefault="00B269A4" w:rsidP="003C1C9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B269A4" w:rsidRDefault="00B269A4" w:rsidP="003C1C9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B269A4" w:rsidRDefault="00B269A4" w:rsidP="003C1C9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B269A4" w:rsidRDefault="00B269A4" w:rsidP="003C1C9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B269A4" w:rsidRDefault="00B269A4" w:rsidP="003C1C9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B269A4" w:rsidRDefault="00B269A4" w:rsidP="003C1C9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B269A4" w:rsidRDefault="00B269A4" w:rsidP="003C1C9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B269A4" w:rsidRDefault="00B269A4" w:rsidP="003C1C9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B269A4" w:rsidRDefault="00B269A4" w:rsidP="003C1C9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B269A4" w:rsidRDefault="00B269A4" w:rsidP="003C1C9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B269A4" w:rsidRPr="00A9583C" w:rsidRDefault="00B269A4" w:rsidP="003C1C9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A9583C">
        <w:rPr>
          <w:rFonts w:ascii="Times New Roman" w:hAnsi="Times New Roman"/>
          <w:sz w:val="28"/>
          <w:szCs w:val="28"/>
          <w:u w:val="single"/>
        </w:rPr>
        <w:t>IV. “Открытие” новых знаний.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B269A4" w:rsidRPr="00A9583C" w:rsidRDefault="00B269A4" w:rsidP="003C1C90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 w:rsidRPr="00A9583C">
        <w:rPr>
          <w:rFonts w:ascii="Times New Roman" w:hAnsi="Times New Roman"/>
          <w:b/>
          <w:bCs/>
          <w:sz w:val="28"/>
          <w:szCs w:val="28"/>
          <w:u w:val="single"/>
        </w:rPr>
        <w:t>Самоопределение к деятельности.</w:t>
      </w:r>
    </w:p>
    <w:p w:rsidR="00B269A4" w:rsidRPr="00A9583C" w:rsidRDefault="00B269A4" w:rsidP="00D47484">
      <w:pPr>
        <w:widowControl w:val="0"/>
        <w:suppressAutoHyphens/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</w:p>
    <w:p w:rsidR="00B269A4" w:rsidRPr="00A9583C" w:rsidRDefault="00B269A4" w:rsidP="003C1C9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Итак, таблица умножения и деления на 3</w:t>
      </w:r>
    </w:p>
    <w:p w:rsidR="00B269A4" w:rsidRPr="00A9583C" w:rsidRDefault="00B269A4" w:rsidP="003C1C90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Что можно </w:t>
      </w:r>
      <w:r w:rsidRPr="00A9583C">
        <w:rPr>
          <w:rFonts w:ascii="Times New Roman" w:hAnsi="Times New Roman"/>
          <w:i/>
          <w:iCs/>
          <w:sz w:val="28"/>
          <w:szCs w:val="28"/>
        </w:rPr>
        <w:t xml:space="preserve"> сказать</w:t>
      </w:r>
      <w:r>
        <w:rPr>
          <w:rFonts w:ascii="Times New Roman" w:hAnsi="Times New Roman"/>
          <w:i/>
          <w:iCs/>
          <w:sz w:val="28"/>
          <w:szCs w:val="28"/>
        </w:rPr>
        <w:t xml:space="preserve"> про число 3</w:t>
      </w:r>
      <w:r w:rsidRPr="00A9583C">
        <w:rPr>
          <w:rFonts w:ascii="Times New Roman" w:hAnsi="Times New Roman"/>
          <w:i/>
          <w:iCs/>
          <w:sz w:val="28"/>
          <w:szCs w:val="28"/>
        </w:rPr>
        <w:t xml:space="preserve">?    ( </w:t>
      </w:r>
      <w:r w:rsidRPr="00A9583C">
        <w:rPr>
          <w:rFonts w:ascii="Times New Roman" w:hAnsi="Times New Roman"/>
          <w:sz w:val="28"/>
          <w:szCs w:val="28"/>
        </w:rPr>
        <w:t>однозначное,  нечетное )</w:t>
      </w:r>
    </w:p>
    <w:p w:rsidR="00B269A4" w:rsidRPr="00A9583C" w:rsidRDefault="00B269A4" w:rsidP="003C1C90">
      <w:pPr>
        <w:rPr>
          <w:rFonts w:ascii="Times New Roman" w:hAnsi="Times New Roman"/>
          <w:i/>
          <w:iCs/>
          <w:sz w:val="28"/>
          <w:szCs w:val="28"/>
        </w:rPr>
      </w:pPr>
      <w:r w:rsidRPr="00A9583C">
        <w:rPr>
          <w:rFonts w:ascii="Times New Roman" w:hAnsi="Times New Roman"/>
          <w:i/>
          <w:iCs/>
          <w:sz w:val="28"/>
          <w:szCs w:val="28"/>
        </w:rPr>
        <w:t>Сообщения детей.</w:t>
      </w:r>
    </w:p>
    <w:p w:rsidR="00B269A4" w:rsidRPr="00A9583C" w:rsidRDefault="00B269A4" w:rsidP="003C1C90">
      <w:pPr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</w:rPr>
        <w:t xml:space="preserve"> </w:t>
      </w:r>
      <w:r w:rsidRPr="00A9583C">
        <w:rPr>
          <w:rFonts w:ascii="Times New Roman" w:hAnsi="Times New Roman"/>
          <w:sz w:val="28"/>
          <w:szCs w:val="28"/>
        </w:rPr>
        <w:t xml:space="preserve"> 1.)   Долгое время число 3 было для многих народов пределом счета, совершенством, символом полноты, счастливым числом.</w:t>
      </w:r>
    </w:p>
    <w:p w:rsidR="00B269A4" w:rsidRPr="00A9583C" w:rsidRDefault="00B269A4" w:rsidP="003C1C90">
      <w:pPr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 xml:space="preserve">   </w:t>
      </w:r>
    </w:p>
    <w:p w:rsidR="00B269A4" w:rsidRPr="00A9583C" w:rsidRDefault="00B269A4" w:rsidP="003C1C90">
      <w:pPr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 xml:space="preserve">    2.)        Оно стало любимым числом в мифах, сказках. </w:t>
      </w:r>
    </w:p>
    <w:p w:rsidR="00B269A4" w:rsidRPr="00A9583C" w:rsidRDefault="00B269A4" w:rsidP="003C1C90">
      <w:pPr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Помните сказки «Три поросенка», «Три медведя», «Три богатыря», «О трех братьях, которые три раза попытались достичь какой-то цели»?</w:t>
      </w:r>
    </w:p>
    <w:p w:rsidR="00B269A4" w:rsidRPr="00A9583C" w:rsidRDefault="00B269A4" w:rsidP="003C1C90">
      <w:pPr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 xml:space="preserve">     </w:t>
      </w:r>
    </w:p>
    <w:p w:rsidR="00B269A4" w:rsidRPr="00A9583C" w:rsidRDefault="00B269A4" w:rsidP="003C1C90">
      <w:pPr>
        <w:rPr>
          <w:rFonts w:ascii="Times New Roman" w:hAnsi="Times New Roman"/>
          <w:b/>
          <w:bCs/>
          <w:sz w:val="28"/>
          <w:szCs w:val="28"/>
        </w:rPr>
      </w:pPr>
      <w:r w:rsidRPr="00A9583C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A9583C">
        <w:rPr>
          <w:rFonts w:ascii="Times New Roman" w:hAnsi="Times New Roman"/>
          <w:sz w:val="28"/>
          <w:szCs w:val="28"/>
        </w:rPr>
        <w:t xml:space="preserve">    3.)   Число 3 считалось магическим и потому, что складывалось из суммы предыдущих чисел  (1+2=3), символизировалось треугольником, который представляет собой </w:t>
      </w:r>
      <w:r w:rsidRPr="00A9583C">
        <w:rPr>
          <w:rFonts w:ascii="Times New Roman" w:hAnsi="Times New Roman"/>
          <w:b/>
          <w:bCs/>
          <w:sz w:val="28"/>
          <w:szCs w:val="28"/>
        </w:rPr>
        <w:t xml:space="preserve">прошлое, настоящее и будущее. </w:t>
      </w:r>
    </w:p>
    <w:p w:rsidR="00B269A4" w:rsidRPr="00A9583C" w:rsidRDefault="00B269A4" w:rsidP="009F4E91">
      <w:pPr>
        <w:rPr>
          <w:rFonts w:ascii="Times New Roman" w:hAnsi="Times New Roman"/>
          <w:i/>
          <w:iCs/>
          <w:sz w:val="28"/>
          <w:szCs w:val="28"/>
          <w:u w:val="single"/>
        </w:rPr>
      </w:pPr>
      <w:r w:rsidRPr="00A9583C">
        <w:rPr>
          <w:rFonts w:ascii="Times New Roman" w:hAnsi="Times New Roman"/>
          <w:i/>
          <w:iCs/>
          <w:sz w:val="28"/>
          <w:szCs w:val="28"/>
          <w:u w:val="single"/>
        </w:rPr>
        <w:t>2. Математический диктант (Слайд 5)</w:t>
      </w:r>
    </w:p>
    <w:p w:rsidR="00B269A4" w:rsidRPr="00A9583C" w:rsidRDefault="00B269A4" w:rsidP="009F4E91">
      <w:pPr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 xml:space="preserve">  Найдите:</w:t>
      </w:r>
    </w:p>
    <w:p w:rsidR="00B269A4" w:rsidRPr="00A9583C" w:rsidRDefault="00B269A4" w:rsidP="009F4E91">
      <w:pPr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 xml:space="preserve">-  Разность чисел 42 и 39                           -        </w:t>
      </w:r>
      <w:r w:rsidRPr="00A9583C">
        <w:rPr>
          <w:rFonts w:ascii="Times New Roman" w:hAnsi="Times New Roman"/>
          <w:b/>
          <w:bCs/>
          <w:sz w:val="28"/>
          <w:szCs w:val="28"/>
        </w:rPr>
        <w:t>3</w:t>
      </w:r>
      <w:r w:rsidRPr="00A9583C">
        <w:rPr>
          <w:rFonts w:ascii="Times New Roman" w:hAnsi="Times New Roman"/>
          <w:sz w:val="28"/>
          <w:szCs w:val="28"/>
        </w:rPr>
        <w:t xml:space="preserve"> </w:t>
      </w:r>
    </w:p>
    <w:p w:rsidR="00B269A4" w:rsidRPr="00A9583C" w:rsidRDefault="00B269A4" w:rsidP="009F4E91">
      <w:pPr>
        <w:rPr>
          <w:rFonts w:ascii="Times New Roman" w:hAnsi="Times New Roman"/>
          <w:b/>
          <w:bCs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 xml:space="preserve">-  Уменьшите 21 на 15.                               -        </w:t>
      </w:r>
      <w:r w:rsidRPr="00A9583C">
        <w:rPr>
          <w:rFonts w:ascii="Times New Roman" w:hAnsi="Times New Roman"/>
          <w:b/>
          <w:bCs/>
          <w:sz w:val="28"/>
          <w:szCs w:val="28"/>
        </w:rPr>
        <w:t>6</w:t>
      </w:r>
    </w:p>
    <w:p w:rsidR="00B269A4" w:rsidRPr="00A9583C" w:rsidRDefault="00B269A4" w:rsidP="009F4E91">
      <w:pPr>
        <w:rPr>
          <w:rFonts w:ascii="Times New Roman" w:hAnsi="Times New Roman"/>
          <w:b/>
          <w:bCs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 xml:space="preserve">-  Частное чисел 18 : 2                                -        </w:t>
      </w:r>
      <w:r w:rsidRPr="00A9583C">
        <w:rPr>
          <w:rFonts w:ascii="Times New Roman" w:hAnsi="Times New Roman"/>
          <w:b/>
          <w:bCs/>
          <w:sz w:val="28"/>
          <w:szCs w:val="28"/>
        </w:rPr>
        <w:t>9</w:t>
      </w:r>
    </w:p>
    <w:p w:rsidR="00B269A4" w:rsidRPr="00A9583C" w:rsidRDefault="00B269A4" w:rsidP="009F4E91">
      <w:pPr>
        <w:rPr>
          <w:rFonts w:ascii="Times New Roman" w:hAnsi="Times New Roman"/>
          <w:b/>
          <w:bCs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 xml:space="preserve">-  Произведение чисел 2 и 6                       -       </w:t>
      </w:r>
      <w:r w:rsidRPr="00A9583C">
        <w:rPr>
          <w:rFonts w:ascii="Times New Roman" w:hAnsi="Times New Roman"/>
          <w:b/>
          <w:bCs/>
          <w:sz w:val="28"/>
          <w:szCs w:val="28"/>
        </w:rPr>
        <w:t>12</w:t>
      </w:r>
    </w:p>
    <w:p w:rsidR="00B269A4" w:rsidRPr="00A9583C" w:rsidRDefault="00B269A4" w:rsidP="009F4E91">
      <w:pPr>
        <w:rPr>
          <w:rFonts w:ascii="Times New Roman" w:hAnsi="Times New Roman"/>
          <w:b/>
          <w:bCs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 xml:space="preserve">-  Сумму чисел 6 и 9                                   -       </w:t>
      </w:r>
      <w:r w:rsidRPr="00A9583C">
        <w:rPr>
          <w:rFonts w:ascii="Times New Roman" w:hAnsi="Times New Roman"/>
          <w:b/>
          <w:bCs/>
          <w:sz w:val="28"/>
          <w:szCs w:val="28"/>
        </w:rPr>
        <w:t>15</w:t>
      </w:r>
    </w:p>
    <w:p w:rsidR="00B269A4" w:rsidRPr="00A9583C" w:rsidRDefault="00B269A4" w:rsidP="009F4E91">
      <w:pPr>
        <w:rPr>
          <w:rFonts w:ascii="Times New Roman" w:hAnsi="Times New Roman"/>
          <w:b/>
          <w:bCs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 xml:space="preserve">- Произведение чисел 9 и 2                        -       </w:t>
      </w:r>
      <w:r w:rsidRPr="00A9583C">
        <w:rPr>
          <w:rFonts w:ascii="Times New Roman" w:hAnsi="Times New Roman"/>
          <w:b/>
          <w:bCs/>
          <w:sz w:val="28"/>
          <w:szCs w:val="28"/>
        </w:rPr>
        <w:t xml:space="preserve">18    </w:t>
      </w:r>
    </w:p>
    <w:p w:rsidR="00B269A4" w:rsidRPr="00A9583C" w:rsidRDefault="00B269A4" w:rsidP="009E5106">
      <w:pPr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9583C">
        <w:rPr>
          <w:rFonts w:ascii="Times New Roman" w:hAnsi="Times New Roman"/>
          <w:sz w:val="28"/>
          <w:szCs w:val="28"/>
        </w:rPr>
        <w:t>( на экране числовой ряд)</w:t>
      </w:r>
    </w:p>
    <w:p w:rsidR="00B269A4" w:rsidRPr="00A9583C" w:rsidRDefault="00B269A4" w:rsidP="009F4E91">
      <w:pPr>
        <w:rPr>
          <w:rFonts w:ascii="Times New Roman" w:hAnsi="Times New Roman"/>
          <w:i/>
          <w:iCs/>
          <w:sz w:val="28"/>
          <w:szCs w:val="28"/>
        </w:rPr>
      </w:pPr>
      <w:r w:rsidRPr="00A9583C">
        <w:rPr>
          <w:rFonts w:ascii="Times New Roman" w:hAnsi="Times New Roman"/>
          <w:i/>
          <w:iCs/>
          <w:sz w:val="28"/>
          <w:szCs w:val="28"/>
        </w:rPr>
        <w:t>- Что можно сказать про числа? Какая закономерность?</w:t>
      </w:r>
    </w:p>
    <w:p w:rsidR="00B269A4" w:rsidRPr="00A9583C" w:rsidRDefault="00B269A4" w:rsidP="009E5106">
      <w:pPr>
        <w:rPr>
          <w:rFonts w:ascii="Times New Roman" w:hAnsi="Times New Roman"/>
          <w:i/>
          <w:iCs/>
          <w:sz w:val="28"/>
          <w:szCs w:val="28"/>
        </w:rPr>
      </w:pPr>
      <w:r w:rsidRPr="00A9583C">
        <w:rPr>
          <w:rFonts w:ascii="Times New Roman" w:hAnsi="Times New Roman"/>
          <w:i/>
          <w:iCs/>
          <w:sz w:val="28"/>
          <w:szCs w:val="28"/>
        </w:rPr>
        <w:t>/ Кратно 3</w:t>
      </w:r>
      <w:r>
        <w:rPr>
          <w:rFonts w:ascii="Times New Roman" w:hAnsi="Times New Roman"/>
          <w:i/>
          <w:iCs/>
          <w:sz w:val="28"/>
          <w:szCs w:val="28"/>
        </w:rPr>
        <w:t xml:space="preserve">, больше предыдущего на 3/    </w:t>
      </w:r>
    </w:p>
    <w:p w:rsidR="00B269A4" w:rsidRPr="00A9583C" w:rsidRDefault="00B269A4" w:rsidP="009E5106">
      <w:pPr>
        <w:rPr>
          <w:rFonts w:ascii="Times New Roman" w:hAnsi="Times New Roman"/>
          <w:i/>
          <w:iCs/>
          <w:sz w:val="28"/>
          <w:szCs w:val="28"/>
        </w:rPr>
      </w:pPr>
      <w:r w:rsidRPr="00A9583C">
        <w:rPr>
          <w:rFonts w:ascii="Times New Roman" w:hAnsi="Times New Roman"/>
          <w:i/>
          <w:iCs/>
          <w:sz w:val="28"/>
          <w:szCs w:val="28"/>
        </w:rPr>
        <w:t>Ритмичный счет</w:t>
      </w:r>
      <w:r>
        <w:rPr>
          <w:rFonts w:ascii="Times New Roman" w:hAnsi="Times New Roman"/>
          <w:i/>
          <w:iCs/>
          <w:sz w:val="28"/>
          <w:szCs w:val="28"/>
        </w:rPr>
        <w:t xml:space="preserve"> .</w:t>
      </w:r>
      <w:r w:rsidRPr="00A9583C">
        <w:rPr>
          <w:rFonts w:ascii="Times New Roman" w:hAnsi="Times New Roman"/>
          <w:i/>
          <w:iCs/>
          <w:sz w:val="28"/>
          <w:szCs w:val="28"/>
        </w:rPr>
        <w:t>Вспомним числовой ряд с помощью хлопков</w:t>
      </w:r>
    </w:p>
    <w:p w:rsidR="00B269A4" w:rsidRPr="007766CB" w:rsidRDefault="00B269A4" w:rsidP="007766CB">
      <w:pPr>
        <w:rPr>
          <w:rFonts w:ascii="Times New Roman" w:hAnsi="Times New Roman"/>
          <w:b/>
          <w:bCs/>
          <w:sz w:val="28"/>
          <w:szCs w:val="28"/>
        </w:rPr>
      </w:pPr>
      <w:r w:rsidRPr="00A9583C">
        <w:rPr>
          <w:rFonts w:ascii="Times New Roman" w:hAnsi="Times New Roman"/>
          <w:i/>
          <w:iCs/>
          <w:sz w:val="28"/>
          <w:szCs w:val="28"/>
        </w:rPr>
        <w:t xml:space="preserve">2. Работа в группах. </w:t>
      </w:r>
      <w:r w:rsidRPr="007766CB">
        <w:rPr>
          <w:rFonts w:ascii="Times New Roman" w:hAnsi="Times New Roman"/>
          <w:b/>
          <w:iCs/>
          <w:sz w:val="28"/>
          <w:szCs w:val="28"/>
        </w:rPr>
        <w:t>(Слайд 6)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 xml:space="preserve">– Я предлагаю объединиться в команды и поработать. Ведь когда друзья вместе, им любое задание ни по чем! 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 xml:space="preserve">-Как вы думаете, с какого случая начнем составление таблицы </w:t>
      </w:r>
      <w:r>
        <w:rPr>
          <w:rFonts w:ascii="Times New Roman" w:hAnsi="Times New Roman"/>
          <w:sz w:val="28"/>
          <w:szCs w:val="28"/>
        </w:rPr>
        <w:t xml:space="preserve">умножения на 3? 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– Почему мы не будем начин</w:t>
      </w:r>
      <w:r>
        <w:rPr>
          <w:rFonts w:ascii="Times New Roman" w:hAnsi="Times New Roman"/>
          <w:sz w:val="28"/>
          <w:szCs w:val="28"/>
        </w:rPr>
        <w:t>ать со случая 3*0</w:t>
      </w:r>
      <w:r w:rsidRPr="00A9583C">
        <w:rPr>
          <w:rFonts w:ascii="Times New Roman" w:hAnsi="Times New Roman"/>
          <w:sz w:val="28"/>
          <w:szCs w:val="28"/>
        </w:rPr>
        <w:t>? (Знаем правило, при умножении любого числа на 0=0)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– Почему не будем начинать со случая 3*1? (Знаем правило, что при умножении любого числа на 1 получается тоже число)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– Почему не начнём со случая 3*2? (От перемены мест множителей произведение не изменяется)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– Значит начнём со случая 3*3.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– Какая закономерность будет наблюдаться в результатах таблицы умножения на 3?(произведение увеличивается на 3)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 xml:space="preserve">– Откройте учебники на странице 88. Посмотрим 1 столбик . </w:t>
      </w:r>
    </w:p>
    <w:p w:rsidR="00B269A4" w:rsidRPr="007766CB" w:rsidRDefault="00B269A4" w:rsidP="007766C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На рабочих листах заполним сначала 1 столбик, а затем </w:t>
      </w:r>
      <w:r w:rsidRPr="00A9583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A9583C">
        <w:rPr>
          <w:rFonts w:ascii="Times New Roman" w:hAnsi="Times New Roman"/>
          <w:sz w:val="28"/>
          <w:szCs w:val="28"/>
        </w:rPr>
        <w:t>родолжим заполнение таблицы по строкам</w:t>
      </w:r>
      <w:r w:rsidRPr="007766CB">
        <w:rPr>
          <w:rFonts w:ascii="Times New Roman" w:hAnsi="Times New Roman"/>
          <w:b/>
          <w:sz w:val="28"/>
          <w:szCs w:val="28"/>
        </w:rPr>
        <w:t xml:space="preserve">.( Слайд 7) </w:t>
      </w:r>
    </w:p>
    <w:p w:rsidR="00B269A4" w:rsidRPr="00A9583C" w:rsidRDefault="00B269A4" w:rsidP="007766C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Проверк</w:t>
      </w:r>
      <w:r>
        <w:rPr>
          <w:rFonts w:ascii="Times New Roman" w:hAnsi="Times New Roman"/>
          <w:sz w:val="28"/>
          <w:szCs w:val="28"/>
        </w:rPr>
        <w:t>а.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 xml:space="preserve">– Рассмотрите 1 и 2 столбики. 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– Как изменяется произведение, если увеличивается один из множителей? (произведение увеличивается)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– Рассмотрите 3 столбик.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– Что происходит с частным, если делимое увеличивается, а делитель не меняется? (частное увеличивается)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–– Что мы сейчас с вами сделали, работая в группах</w:t>
      </w:r>
      <w:r w:rsidRPr="00A9583C">
        <w:rPr>
          <w:rFonts w:ascii="Times New Roman" w:hAnsi="Times New Roman"/>
          <w:sz w:val="28"/>
          <w:szCs w:val="28"/>
        </w:rPr>
        <w:t>? (составили таблицу)</w:t>
      </w: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-Наши усилия </w:t>
      </w:r>
      <w:r w:rsidRPr="00A9583C">
        <w:rPr>
          <w:rFonts w:ascii="Times New Roman" w:hAnsi="Times New Roman"/>
          <w:sz w:val="28"/>
          <w:szCs w:val="28"/>
        </w:rPr>
        <w:t xml:space="preserve"> не прошли даром, к Мартину на остров отправляется лев Алекс.</w:t>
      </w: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Вместе с нашими друзьями предлагаю немного отдохнуть.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  <w:u w:val="single"/>
        </w:rPr>
        <w:t xml:space="preserve">V. Физминутка </w:t>
      </w: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A9583C">
        <w:rPr>
          <w:rFonts w:ascii="Times New Roman" w:hAnsi="Times New Roman"/>
          <w:sz w:val="28"/>
          <w:szCs w:val="28"/>
          <w:u w:val="single"/>
        </w:rPr>
        <w:t>VI. Первичное закрепление.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– Для чего нужно зна</w:t>
      </w:r>
      <w:r>
        <w:rPr>
          <w:rFonts w:ascii="Times New Roman" w:hAnsi="Times New Roman"/>
          <w:sz w:val="28"/>
          <w:szCs w:val="28"/>
        </w:rPr>
        <w:t>ть таблицу умножения на 3? (Что</w:t>
      </w:r>
      <w:r w:rsidRPr="00A9583C">
        <w:rPr>
          <w:rFonts w:ascii="Times New Roman" w:hAnsi="Times New Roman"/>
          <w:sz w:val="28"/>
          <w:szCs w:val="28"/>
        </w:rPr>
        <w:t>бы решать примеры, задачи)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– И, прежде всего мы вернемся к тому выражению, которое вызвало у нас затруднение</w:t>
      </w:r>
      <w:r w:rsidRPr="007766CB">
        <w:rPr>
          <w:rFonts w:ascii="Times New Roman" w:hAnsi="Times New Roman"/>
          <w:b/>
          <w:sz w:val="28"/>
          <w:szCs w:val="28"/>
        </w:rPr>
        <w:t>.(Слайд 8)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 xml:space="preserve">– Давайте вместе найдем ответ, используя таблицу умножения и деления на 3. 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– Теперь я могу убрать вопрос, а вы проверьте себя.(33) У кого все правильно – молодцы, а тем, кто ошибся – спасибо за ошибку – вы помогли нам разобраться.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 xml:space="preserve">– Продолжим находить значения выражений, выполняя задание № 3 </w:t>
      </w:r>
    </w:p>
    <w:p w:rsidR="00B269A4" w:rsidRPr="007766CB" w:rsidRDefault="00B269A4" w:rsidP="009B42C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 в тетрадях). </w:t>
      </w:r>
      <w:r w:rsidRPr="007766CB">
        <w:rPr>
          <w:rFonts w:ascii="Times New Roman" w:hAnsi="Times New Roman"/>
          <w:b/>
          <w:sz w:val="28"/>
          <w:szCs w:val="28"/>
        </w:rPr>
        <w:t>(Слайд 9)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– С выражениями 1 столбика работаем вместе (1 ученик проговаривает)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 xml:space="preserve">Значения выражений2-го столбика вы найдете, работая в парах </w:t>
      </w: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A9583C">
        <w:rPr>
          <w:rFonts w:ascii="Times New Roman" w:hAnsi="Times New Roman"/>
          <w:sz w:val="28"/>
          <w:szCs w:val="28"/>
          <w:u w:val="single"/>
        </w:rPr>
        <w:t>VII. Самостоятельная работа с проверкой по образцу.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А значения выражений из 3-го столбика найдите самостоятельно. (Проверка по образцу)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– Что нам помогло успешно справиться с заданием? (Знание таблицы умножения на 3)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–  Ну вот, к нашим героям присоединился, их друг, жираф Мелман. Компания растет, и настроение Мартина становится все лучше!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 xml:space="preserve">-Ребята, посмотрите, а кого не хватает в их дружной компании? (конечно Глории) </w:t>
      </w: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-Она тоже очень хочет на остров, поможем ей?</w:t>
      </w: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A9583C">
        <w:rPr>
          <w:rFonts w:ascii="Times New Roman" w:hAnsi="Times New Roman"/>
          <w:sz w:val="28"/>
          <w:szCs w:val="28"/>
          <w:u w:val="single"/>
        </w:rPr>
        <w:t>VIII.Закрепление.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A9583C">
        <w:rPr>
          <w:rFonts w:ascii="Times New Roman" w:hAnsi="Times New Roman"/>
          <w:sz w:val="28"/>
          <w:szCs w:val="28"/>
        </w:rPr>
        <w:t>– Итак,  где мы можем применить таблицу умножения на 3? (В решении задач и примеров, уравнений)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– Вы правы. И сейчас мы решим задачу вместе с нашими героями.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№ 6.</w:t>
      </w:r>
      <w:r>
        <w:rPr>
          <w:rFonts w:ascii="Times New Roman" w:hAnsi="Times New Roman"/>
          <w:sz w:val="28"/>
          <w:szCs w:val="28"/>
        </w:rPr>
        <w:t>(</w:t>
      </w:r>
      <w:r w:rsidRPr="00A9583C">
        <w:rPr>
          <w:rFonts w:ascii="Times New Roman" w:hAnsi="Times New Roman"/>
          <w:sz w:val="28"/>
          <w:szCs w:val="28"/>
        </w:rPr>
        <w:t xml:space="preserve"> Слайд</w:t>
      </w:r>
      <w:r>
        <w:rPr>
          <w:rFonts w:ascii="Times New Roman" w:hAnsi="Times New Roman"/>
          <w:sz w:val="28"/>
          <w:szCs w:val="28"/>
        </w:rPr>
        <w:t xml:space="preserve"> 10)</w:t>
      </w:r>
      <w:r w:rsidRPr="00A9583C">
        <w:rPr>
          <w:rFonts w:ascii="Times New Roman" w:hAnsi="Times New Roman"/>
          <w:sz w:val="28"/>
          <w:szCs w:val="28"/>
        </w:rPr>
        <w:t>.</w:t>
      </w:r>
    </w:p>
    <w:p w:rsidR="00B269A4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A9583C">
        <w:rPr>
          <w:rFonts w:ascii="Times New Roman" w:hAnsi="Times New Roman"/>
          <w:sz w:val="28"/>
          <w:szCs w:val="28"/>
        </w:rPr>
        <w:t>Логическая задача</w:t>
      </w:r>
      <w:r w:rsidRPr="007766CB">
        <w:rPr>
          <w:rFonts w:ascii="Times New Roman" w:hAnsi="Times New Roman"/>
          <w:b/>
          <w:sz w:val="28"/>
          <w:szCs w:val="28"/>
        </w:rPr>
        <w:t>(Слайд 11)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A9583C">
        <w:rPr>
          <w:rFonts w:ascii="Times New Roman" w:hAnsi="Times New Roman"/>
          <w:sz w:val="28"/>
          <w:szCs w:val="28"/>
          <w:u w:val="single"/>
        </w:rPr>
        <w:t>VIII</w:t>
      </w:r>
      <w:r w:rsidRPr="00A9583C">
        <w:rPr>
          <w:rFonts w:ascii="Times New Roman" w:hAnsi="Times New Roman"/>
          <w:sz w:val="28"/>
          <w:szCs w:val="28"/>
          <w:u w:val="single"/>
          <w:lang w:val="en-US"/>
        </w:rPr>
        <w:t>I</w:t>
      </w:r>
      <w:r w:rsidRPr="00A9583C">
        <w:rPr>
          <w:rFonts w:ascii="Times New Roman" w:hAnsi="Times New Roman"/>
          <w:sz w:val="28"/>
          <w:szCs w:val="28"/>
          <w:u w:val="single"/>
        </w:rPr>
        <w:t xml:space="preserve">. Рефлексия. </w:t>
      </w:r>
      <w:r w:rsidRPr="007766CB">
        <w:rPr>
          <w:rFonts w:ascii="Times New Roman" w:hAnsi="Times New Roman"/>
          <w:b/>
          <w:sz w:val="28"/>
          <w:szCs w:val="28"/>
          <w:u w:val="single"/>
        </w:rPr>
        <w:t>(Слайд 12)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– Ну вот, все герои  оказались на острове, мечта Мартина сбылась!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– Достигли мы цели нашего урока? (Да)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– Обоснуйте. (Мы составили таблицу умножения и деления на 3 и научились её применять)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– Что удалось выполнить?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– Можем ли мы утверждать, что научились уверенно применять таблицу умножения и деления на 3? (Нет)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 xml:space="preserve">Какую цель каждый из вас должен поставить перед собой? (выучить таблицу умножения на 3 наизусть) 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 xml:space="preserve">Оцените свою работу на уроке. Если всё получилось и у вас отличное настроение- нарисуйте весёлый смайлик, если было трудно и вам нужно ещё поработать над этой темой – грустный. </w:t>
      </w:r>
    </w:p>
    <w:p w:rsidR="00B269A4" w:rsidRPr="00A9583C" w:rsidRDefault="00B269A4" w:rsidP="009B42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583C">
        <w:rPr>
          <w:rFonts w:ascii="Times New Roman" w:hAnsi="Times New Roman"/>
          <w:sz w:val="28"/>
          <w:szCs w:val="28"/>
        </w:rPr>
        <w:t>– Спасибо за урок!</w:t>
      </w:r>
    </w:p>
    <w:sectPr w:rsidR="00B269A4" w:rsidRPr="00A9583C" w:rsidSect="00A767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624543D9"/>
    <w:multiLevelType w:val="hybridMultilevel"/>
    <w:tmpl w:val="A22AC6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657E60C7"/>
    <w:multiLevelType w:val="hybridMultilevel"/>
    <w:tmpl w:val="715EA05E"/>
    <w:lvl w:ilvl="0" w:tplc="BA9EB05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62D0776"/>
    <w:multiLevelType w:val="hybridMultilevel"/>
    <w:tmpl w:val="108E81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B42C9"/>
    <w:rsid w:val="00025DBF"/>
    <w:rsid w:val="000433AE"/>
    <w:rsid w:val="0007251B"/>
    <w:rsid w:val="000D526C"/>
    <w:rsid w:val="000F724C"/>
    <w:rsid w:val="001550E7"/>
    <w:rsid w:val="00174787"/>
    <w:rsid w:val="001A38B5"/>
    <w:rsid w:val="0020155C"/>
    <w:rsid w:val="00262F2B"/>
    <w:rsid w:val="002C2ACF"/>
    <w:rsid w:val="00332F39"/>
    <w:rsid w:val="003332BE"/>
    <w:rsid w:val="00357937"/>
    <w:rsid w:val="003C1C90"/>
    <w:rsid w:val="004D42D8"/>
    <w:rsid w:val="005265ED"/>
    <w:rsid w:val="006B7C42"/>
    <w:rsid w:val="006F0EC4"/>
    <w:rsid w:val="007766CB"/>
    <w:rsid w:val="007F683F"/>
    <w:rsid w:val="00801307"/>
    <w:rsid w:val="00856E8C"/>
    <w:rsid w:val="00862ADA"/>
    <w:rsid w:val="008F27C0"/>
    <w:rsid w:val="00930E2C"/>
    <w:rsid w:val="00997016"/>
    <w:rsid w:val="009B42C9"/>
    <w:rsid w:val="009B6594"/>
    <w:rsid w:val="009E5106"/>
    <w:rsid w:val="009F4E91"/>
    <w:rsid w:val="00A767C7"/>
    <w:rsid w:val="00A9583C"/>
    <w:rsid w:val="00B269A4"/>
    <w:rsid w:val="00B54A54"/>
    <w:rsid w:val="00BC7AEF"/>
    <w:rsid w:val="00BE12F0"/>
    <w:rsid w:val="00C44AE2"/>
    <w:rsid w:val="00C469AE"/>
    <w:rsid w:val="00C54FC0"/>
    <w:rsid w:val="00D47484"/>
    <w:rsid w:val="00DD3AE1"/>
    <w:rsid w:val="00E60A59"/>
    <w:rsid w:val="00EC2248"/>
    <w:rsid w:val="00EF4CB5"/>
    <w:rsid w:val="00FD4D17"/>
    <w:rsid w:val="00FE65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67C7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262F2B"/>
    <w:rPr>
      <w:lang w:eastAsia="en-US"/>
    </w:rPr>
  </w:style>
  <w:style w:type="paragraph" w:styleId="ListParagraph">
    <w:name w:val="List Paragraph"/>
    <w:basedOn w:val="Normal"/>
    <w:uiPriority w:val="99"/>
    <w:qFormat/>
    <w:rsid w:val="00262F2B"/>
    <w:pPr>
      <w:ind w:left="720"/>
      <w:contextualSpacing/>
    </w:pPr>
  </w:style>
  <w:style w:type="character" w:customStyle="1" w:styleId="WW8Num6z0">
    <w:name w:val="WW8Num6z0"/>
    <w:uiPriority w:val="99"/>
    <w:rsid w:val="003C1C90"/>
    <w:rPr>
      <w:rFonts w:ascii="OpenSymbol" w:eastAsia="OpenSymbo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536</TotalTime>
  <Pages>8</Pages>
  <Words>1268</Words>
  <Characters>7233</Characters>
  <Application>Microsoft Office Outlook</Application>
  <DocSecurity>0</DocSecurity>
  <Lines>0</Lines>
  <Paragraphs>0</Paragraphs>
  <ScaleCrop>false</ScaleCrop>
  <Company>Муниципальное образовательное учреждение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Лицей № 6 "Парус" г.Дзержинский</dc:creator>
  <cp:keywords/>
  <dc:description/>
  <cp:lastModifiedBy>ASUS</cp:lastModifiedBy>
  <cp:revision>16</cp:revision>
  <cp:lastPrinted>2015-02-17T05:54:00Z</cp:lastPrinted>
  <dcterms:created xsi:type="dcterms:W3CDTF">2015-01-23T11:20:00Z</dcterms:created>
  <dcterms:modified xsi:type="dcterms:W3CDTF">2023-02-14T03:19:00Z</dcterms:modified>
</cp:coreProperties>
</file>